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84B7C" w14:textId="77777777" w:rsidR="00C80B6E" w:rsidRDefault="00C80B6E"/>
    <w:p w14:paraId="2C50F483" w14:textId="77777777" w:rsidR="00C80B6E" w:rsidRDefault="00C80B6E"/>
    <w:p w14:paraId="64106E6F" w14:textId="77777777" w:rsidR="00C80B6E" w:rsidRDefault="00C80B6E"/>
    <w:p w14:paraId="2C078E63" w14:textId="38C120B4" w:rsidR="000349B0" w:rsidRPr="0068452A" w:rsidRDefault="1AA5B643">
      <w:pPr>
        <w:rPr>
          <w:b/>
          <w:bCs/>
          <w:i/>
          <w:iCs/>
          <w:u w:val="single"/>
        </w:rPr>
      </w:pPr>
      <w:r w:rsidRPr="0068452A">
        <w:rPr>
          <w:b/>
          <w:bCs/>
          <w:i/>
          <w:iCs/>
          <w:u w:val="single"/>
        </w:rPr>
        <w:t>Missing Receipt Affidavit – Less than $75.00</w:t>
      </w:r>
    </w:p>
    <w:p w14:paraId="1A9F4932" w14:textId="04E26B5E" w:rsidR="46D622B7" w:rsidRDefault="46D622B7" w:rsidP="46D622B7"/>
    <w:p w14:paraId="324B2996" w14:textId="16C1357D" w:rsidR="1AA5B643" w:rsidRDefault="1AA5B643" w:rsidP="46D622B7">
      <w:r>
        <w:t xml:space="preserve">Date of Expense: </w:t>
      </w:r>
    </w:p>
    <w:p w14:paraId="0AA0B038" w14:textId="4CEFDB32" w:rsidR="1AA5B643" w:rsidRDefault="1AA5B643" w:rsidP="46D622B7">
      <w:r>
        <w:t xml:space="preserve">Vendor: </w:t>
      </w:r>
    </w:p>
    <w:p w14:paraId="60F80C2C" w14:textId="54C3940A" w:rsidR="1AA5B643" w:rsidRDefault="1AA5B643" w:rsidP="46D622B7">
      <w:r>
        <w:t>Amount:</w:t>
      </w:r>
    </w:p>
    <w:p w14:paraId="49B6C717" w14:textId="11E1C19A" w:rsidR="1AA5B643" w:rsidRDefault="1AA5B643" w:rsidP="46D622B7">
      <w:r>
        <w:t>City, State:</w:t>
      </w:r>
    </w:p>
    <w:p w14:paraId="3EA9C731" w14:textId="73246546" w:rsidR="1AA5B643" w:rsidRDefault="1AA5B643" w:rsidP="46D622B7">
      <w:r>
        <w:t>Business Reason:</w:t>
      </w:r>
    </w:p>
    <w:p w14:paraId="5F42B916" w14:textId="225835FE" w:rsidR="46D622B7" w:rsidRDefault="46D622B7" w:rsidP="46D622B7"/>
    <w:p w14:paraId="6FFD4441" w14:textId="6DB01155" w:rsidR="46D622B7" w:rsidRDefault="46D622B7" w:rsidP="46D622B7"/>
    <w:p w14:paraId="6BE91815" w14:textId="669907BE" w:rsidR="1AA5B643" w:rsidRDefault="1AA5B643" w:rsidP="46D622B7">
      <w:r>
        <w:t>I further certify that the itemized receipt for this payment has been lost or was not received from the vendor and that this statement is given in lieu of that itemized receipt to obtain reimbursement for this expenditure.</w:t>
      </w:r>
    </w:p>
    <w:p w14:paraId="05A71982" w14:textId="69979899" w:rsidR="46D622B7" w:rsidRDefault="46D622B7" w:rsidP="46D622B7"/>
    <w:p w14:paraId="1D1FB1C7" w14:textId="5926B858" w:rsidR="04827889" w:rsidRDefault="04827889" w:rsidP="46D622B7">
      <w:r>
        <w:t>_______________________________________</w:t>
      </w:r>
    </w:p>
    <w:p w14:paraId="0CD40CEC" w14:textId="0C051FDB" w:rsidR="04827889" w:rsidRDefault="04827889" w:rsidP="46D622B7">
      <w:r>
        <w:t>Signature</w:t>
      </w:r>
    </w:p>
    <w:p w14:paraId="260FBCE7" w14:textId="52B9858E" w:rsidR="04827889" w:rsidRDefault="04827889" w:rsidP="46D622B7">
      <w:r>
        <w:t xml:space="preserve">Date: </w:t>
      </w:r>
    </w:p>
    <w:p w14:paraId="325EF004" w14:textId="0CCE6193" w:rsidR="46D622B7" w:rsidRDefault="46D622B7" w:rsidP="46D622B7"/>
    <w:sectPr w:rsidR="46D622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439E3F"/>
    <w:rsid w:val="00013EAF"/>
    <w:rsid w:val="000349B0"/>
    <w:rsid w:val="0068452A"/>
    <w:rsid w:val="00C80B6E"/>
    <w:rsid w:val="00F024F6"/>
    <w:rsid w:val="04827889"/>
    <w:rsid w:val="1AA5B643"/>
    <w:rsid w:val="1C4186A4"/>
    <w:rsid w:val="2B439E3F"/>
    <w:rsid w:val="4202B194"/>
    <w:rsid w:val="46D622B7"/>
    <w:rsid w:val="5A2BD4C9"/>
    <w:rsid w:val="6C6D8500"/>
    <w:rsid w:val="718BD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F0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Missing Receipt Affidavit – Less than $75.dotx</Template>
  <TotalTime>1</TotalTime>
  <Pages>1</Pages>
  <Words>57</Words>
  <Characters>341</Characters>
  <Application>Microsoft Office Word</Application>
  <DocSecurity>0</DocSecurity>
  <Lines>20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Washington</dc:creator>
  <cp:keywords/>
  <dc:description/>
  <cp:lastModifiedBy>Joseph Washington</cp:lastModifiedBy>
  <cp:revision>2</cp:revision>
  <dcterms:created xsi:type="dcterms:W3CDTF">2026-02-20T13:44:00Z</dcterms:created>
  <dcterms:modified xsi:type="dcterms:W3CDTF">2026-02-20T13:44:00Z</dcterms:modified>
</cp:coreProperties>
</file>